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176B" w:rsidRPr="0051176B" w:rsidRDefault="0051176B" w:rsidP="0051176B">
      <w:pPr>
        <w:rPr>
          <w:b/>
        </w:rPr>
      </w:pPr>
      <w:r w:rsidRPr="0051176B">
        <w:rPr>
          <w:b/>
        </w:rPr>
        <w:t>Your June Social Media Post</w:t>
      </w:r>
    </w:p>
    <w:p w:rsidR="0051176B" w:rsidRDefault="0051176B" w:rsidP="0051176B">
      <w:r>
        <w:t xml:space="preserve">June is Great Outdoors Month! Simply being outside can improve your mood and health. Learn more about the benefits of the outdoors through the ERS Wellness Webinar this month featuring Rodney Franklin, Director of Texas State Parks at Texas Parks and Wildlife. Register through the </w:t>
      </w:r>
      <w:hyperlink r:id="rId7" w:history="1">
        <w:r w:rsidRPr="0051176B">
          <w:rPr>
            <w:rStyle w:val="Hyperlink"/>
          </w:rPr>
          <w:t>ERS Wellness Events Calendar.</w:t>
        </w:r>
      </w:hyperlink>
      <w:r>
        <w:t xml:space="preserve"> </w:t>
      </w:r>
    </w:p>
    <w:p w:rsidR="00980DE4" w:rsidRDefault="0051176B">
      <w:r w:rsidRPr="0051176B">
        <w:rPr>
          <w:noProof/>
        </w:rPr>
        <w:drawing>
          <wp:anchor distT="0" distB="0" distL="114300" distR="114300" simplePos="0" relativeHeight="251658240" behindDoc="0" locked="0" layoutInCell="1" allowOverlap="1">
            <wp:simplePos x="914400" y="2034540"/>
            <wp:positionH relativeFrom="column">
              <wp:align>left</wp:align>
            </wp:positionH>
            <wp:positionV relativeFrom="paragraph">
              <wp:align>top</wp:align>
            </wp:positionV>
            <wp:extent cx="4429125" cy="5893221"/>
            <wp:effectExtent l="0" t="0" r="0" b="0"/>
            <wp:wrapSquare wrapText="bothSides"/>
            <wp:docPr id="1" name="Picture 1" descr="C:\Users\LWOLFF\AppData\Local\Microsoft\Windows\INetCache\Content.Outlook\WAKNTBJE\IMG_76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WOLFF\AppData\Local\Microsoft\Windows\INetCache\Content.Outlook\WAKNTBJE\IMG_7606.GIF"/>
                    <pic:cNvPicPr>
                      <a:picLocks noChangeAspect="1" noChangeArrowheads="1" noCrop="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29125" cy="5893221"/>
                    </a:xfrm>
                    <a:prstGeom prst="rect">
                      <a:avLst/>
                    </a:prstGeom>
                    <a:noFill/>
                    <a:ln>
                      <a:noFill/>
                    </a:ln>
                  </pic:spPr>
                </pic:pic>
              </a:graphicData>
            </a:graphic>
          </wp:anchor>
        </w:drawing>
      </w:r>
    </w:p>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Pr="00980DE4" w:rsidRDefault="00980DE4" w:rsidP="00980DE4"/>
    <w:p w:rsidR="00980DE4" w:rsidRDefault="00980DE4" w:rsidP="00980DE4">
      <w:pPr>
        <w:jc w:val="right"/>
      </w:pPr>
    </w:p>
    <w:p w:rsidR="00980DE4" w:rsidRDefault="00980DE4"/>
    <w:p w:rsidR="00980DE4" w:rsidRDefault="00980DE4"/>
    <w:p w:rsidR="0051176B" w:rsidRDefault="00980DE4">
      <w:r>
        <w:br w:type="textWrapping" w:clear="all"/>
      </w:r>
    </w:p>
    <w:p w:rsidR="0051176B" w:rsidRDefault="0051176B"/>
    <w:p w:rsidR="00E17582" w:rsidRDefault="00E17582"/>
    <w:p w:rsidR="00E17582" w:rsidRDefault="00E17582"/>
    <w:p w:rsidR="00E17582" w:rsidRDefault="00E17582"/>
    <w:p w:rsidR="0051176B" w:rsidRDefault="0051176B">
      <w:r>
        <w:t>2. Enjoy a peaceful moment today, take some time for yourself outside.</w:t>
      </w:r>
      <w:r w:rsidR="00DE0CDE">
        <w:rPr>
          <w:noProof/>
        </w:rPr>
        <w:drawing>
          <wp:inline distT="0" distB="0" distL="0" distR="0">
            <wp:extent cx="5448300" cy="4086225"/>
            <wp:effectExtent l="0" t="4763"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tus.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5448591" cy="4086443"/>
                    </a:xfrm>
                    <a:prstGeom prst="rect">
                      <a:avLst/>
                    </a:prstGeom>
                  </pic:spPr>
                </pic:pic>
              </a:graphicData>
            </a:graphic>
          </wp:inline>
        </w:drawing>
      </w:r>
    </w:p>
    <w:p w:rsidR="0051176B" w:rsidRDefault="0051176B"/>
    <w:p w:rsidR="00E17582" w:rsidRDefault="00E17582"/>
    <w:p w:rsidR="00712CC8" w:rsidRDefault="00485E28" w:rsidP="00712CC8">
      <w:r>
        <w:t>3.</w:t>
      </w:r>
      <w:r w:rsidR="00712CC8" w:rsidRPr="00712CC8">
        <w:t xml:space="preserve"> </w:t>
      </w:r>
      <w:r w:rsidR="00FC25C9">
        <w:t>[</w:t>
      </w:r>
      <w:r w:rsidR="00FC25C9" w:rsidRPr="00712CC8">
        <w:rPr>
          <w:highlight w:val="yellow"/>
        </w:rPr>
        <w:t>photo needs a watermark that says Kuhlken Photography or Facebook post needs to tag Kuhlken Photography</w:t>
      </w:r>
      <w:r w:rsidR="00FC25C9">
        <w:rPr>
          <w:noProof/>
        </w:rPr>
        <w:t xml:space="preserve"> ]</w:t>
      </w:r>
      <w:r w:rsidR="00FC25C9">
        <w:rPr>
          <w:noProof/>
        </w:rPr>
        <w:drawing>
          <wp:inline distT="0" distB="0" distL="0" distR="0">
            <wp:extent cx="5943600" cy="3962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hlken photography 2.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sidR="00712CC8">
        <w:t xml:space="preserve">Connect with your inner </w:t>
      </w:r>
      <w:r w:rsidR="00362699">
        <w:t>w</w:t>
      </w:r>
      <w:r w:rsidR="00712CC8">
        <w:t xml:space="preserve">ild </w:t>
      </w:r>
      <w:r w:rsidR="00362699">
        <w:t>c</w:t>
      </w:r>
      <w:r w:rsidR="00712CC8">
        <w:t>hild. Did you know that spending time in a park or other natural setting can improve your mood, reduce stress and increase your ability to pay attention? Make time to spend a couple of hours each week outdoors and FEEL the difference!</w:t>
      </w:r>
    </w:p>
    <w:p w:rsidR="00485E28" w:rsidRDefault="00485E28"/>
    <w:p w:rsidR="00485E28" w:rsidRDefault="00485E28"/>
    <w:p w:rsidR="00485E28" w:rsidRDefault="00485E28"/>
    <w:p w:rsidR="00485E28" w:rsidRDefault="00485E28"/>
    <w:p w:rsidR="00485E28" w:rsidRDefault="00485E28"/>
    <w:p w:rsidR="00485E28" w:rsidRDefault="00485E28"/>
    <w:p w:rsidR="00485E28" w:rsidRDefault="00485E28">
      <w:r>
        <w:t>4.</w:t>
      </w:r>
      <w:r w:rsidR="00712CC8">
        <w:t xml:space="preserve"> </w:t>
      </w:r>
      <w:r>
        <w:t xml:space="preserve"> </w:t>
      </w:r>
      <w:r w:rsidR="00712CC8">
        <w:t>[</w:t>
      </w:r>
      <w:r w:rsidRPr="00712CC8">
        <w:rPr>
          <w:highlight w:val="yellow"/>
        </w:rPr>
        <w:t>photo needs a watermark that says Kuhlken Photography or</w:t>
      </w:r>
      <w:r w:rsidR="00712CC8" w:rsidRPr="00712CC8">
        <w:rPr>
          <w:highlight w:val="yellow"/>
        </w:rPr>
        <w:t xml:space="preserve"> Facebook</w:t>
      </w:r>
      <w:r w:rsidRPr="00712CC8">
        <w:rPr>
          <w:highlight w:val="yellow"/>
        </w:rPr>
        <w:t xml:space="preserve"> post needs to tag </w:t>
      </w:r>
      <w:r w:rsidR="00712CC8" w:rsidRPr="00712CC8">
        <w:rPr>
          <w:highlight w:val="yellow"/>
        </w:rPr>
        <w:t>Kuhlken Photography</w:t>
      </w:r>
      <w:r w:rsidR="00712CC8">
        <w:t>]</w:t>
      </w:r>
      <w:r>
        <w:rPr>
          <w:noProof/>
        </w:rPr>
        <w:drawing>
          <wp:inline distT="0" distB="0" distL="0" distR="0">
            <wp:extent cx="5943600" cy="396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amilies in natur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17582" w:rsidRDefault="0065111D">
      <w:r>
        <w:t xml:space="preserve">Research shows </w:t>
      </w:r>
      <w:r w:rsidR="00583B50">
        <w:t>we</w:t>
      </w:r>
      <w:r w:rsidR="00B92558">
        <w:t xml:space="preserve"> are more likely to feel healthy – both physically and mentally – </w:t>
      </w:r>
      <w:r>
        <w:t>when</w:t>
      </w:r>
      <w:r w:rsidR="00B92558">
        <w:t xml:space="preserve"> </w:t>
      </w:r>
      <w:r w:rsidR="00583B50">
        <w:t>we</w:t>
      </w:r>
      <w:r w:rsidR="00B92558">
        <w:t xml:space="preserve"> spend 120 minutes each week in green spaces, like</w:t>
      </w:r>
      <w:r w:rsidR="00EC68BB">
        <w:t xml:space="preserve"> local parks, </w:t>
      </w:r>
      <w:r w:rsidR="00E17582" w:rsidRPr="00E17582">
        <w:t>either all at once or</w:t>
      </w:r>
      <w:r w:rsidR="00B92558">
        <w:t xml:space="preserve"> spaced over several visits. </w:t>
      </w:r>
      <w:r w:rsidR="00B777D2">
        <w:t>Get to know</w:t>
      </w:r>
      <w:r w:rsidR="00B92558">
        <w:t xml:space="preserve"> the green spaces</w:t>
      </w:r>
      <w:r w:rsidR="00B777D2">
        <w:t xml:space="preserve"> in your area during #GreatOutdoorsMonth</w:t>
      </w:r>
    </w:p>
    <w:p w:rsidR="00B92558" w:rsidRDefault="00B92558">
      <w:r>
        <w:t xml:space="preserve">[source: </w:t>
      </w:r>
      <w:hyperlink r:id="rId12" w:history="1">
        <w:r>
          <w:rPr>
            <w:rStyle w:val="Hyperlink"/>
          </w:rPr>
          <w:t>https://e360.yale.edu/features/ecopsychology-how-immersion-in-nature-benefits-your-health</w:t>
        </w:r>
      </w:hyperlink>
      <w:r>
        <w:t xml:space="preserve"> ]</w:t>
      </w:r>
    </w:p>
    <w:sectPr w:rsidR="00B925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4CD1" w:rsidRDefault="00704CD1" w:rsidP="00E17582">
      <w:pPr>
        <w:spacing w:after="0" w:line="240" w:lineRule="auto"/>
      </w:pPr>
      <w:r>
        <w:separator/>
      </w:r>
    </w:p>
  </w:endnote>
  <w:endnote w:type="continuationSeparator" w:id="0">
    <w:p w:rsidR="00704CD1" w:rsidRDefault="00704CD1" w:rsidP="00E175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4CD1" w:rsidRDefault="00704CD1" w:rsidP="00E17582">
      <w:pPr>
        <w:spacing w:after="0" w:line="240" w:lineRule="auto"/>
      </w:pPr>
      <w:r>
        <w:separator/>
      </w:r>
    </w:p>
  </w:footnote>
  <w:footnote w:type="continuationSeparator" w:id="0">
    <w:p w:rsidR="00704CD1" w:rsidRDefault="00704CD1" w:rsidP="00E175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446DDD"/>
    <w:multiLevelType w:val="hybridMultilevel"/>
    <w:tmpl w:val="F8625C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76B"/>
    <w:rsid w:val="000C715D"/>
    <w:rsid w:val="00190334"/>
    <w:rsid w:val="00362699"/>
    <w:rsid w:val="0046699B"/>
    <w:rsid w:val="00485E28"/>
    <w:rsid w:val="0051176B"/>
    <w:rsid w:val="00583B50"/>
    <w:rsid w:val="0065111D"/>
    <w:rsid w:val="00694E9E"/>
    <w:rsid w:val="00704CD1"/>
    <w:rsid w:val="00712CC8"/>
    <w:rsid w:val="00980DE4"/>
    <w:rsid w:val="00A8558A"/>
    <w:rsid w:val="00B326F5"/>
    <w:rsid w:val="00B777D2"/>
    <w:rsid w:val="00B92558"/>
    <w:rsid w:val="00D94285"/>
    <w:rsid w:val="00DE0CDE"/>
    <w:rsid w:val="00E17582"/>
    <w:rsid w:val="00E938CD"/>
    <w:rsid w:val="00EC68BB"/>
    <w:rsid w:val="00F413B8"/>
    <w:rsid w:val="00FC25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FD55011-1112-43E5-8271-138CD2549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176B"/>
    <w:pPr>
      <w:ind w:left="720"/>
      <w:contextualSpacing/>
    </w:pPr>
  </w:style>
  <w:style w:type="character" w:styleId="Hyperlink">
    <w:name w:val="Hyperlink"/>
    <w:basedOn w:val="DefaultParagraphFont"/>
    <w:uiPriority w:val="99"/>
    <w:unhideWhenUsed/>
    <w:rsid w:val="0051176B"/>
    <w:rPr>
      <w:color w:val="0563C1" w:themeColor="hyperlink"/>
      <w:u w:val="single"/>
    </w:rPr>
  </w:style>
  <w:style w:type="paragraph" w:styleId="Header">
    <w:name w:val="header"/>
    <w:basedOn w:val="Normal"/>
    <w:link w:val="HeaderChar"/>
    <w:uiPriority w:val="99"/>
    <w:unhideWhenUsed/>
    <w:rsid w:val="00E175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7582"/>
  </w:style>
  <w:style w:type="paragraph" w:styleId="Footer">
    <w:name w:val="footer"/>
    <w:basedOn w:val="Normal"/>
    <w:link w:val="FooterChar"/>
    <w:uiPriority w:val="99"/>
    <w:unhideWhenUsed/>
    <w:rsid w:val="00E175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75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ers.texas.gov/wellness" TargetMode="External"/><Relationship Id="rId12" Type="http://schemas.openxmlformats.org/officeDocument/2006/relationships/hyperlink" Target="https://e360.yale.edu/features/ecopsychology-how-immersion-in-nature-benefits-your-health"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0" Type="http://schemas.openxmlformats.org/officeDocument/2006/relationships/image" Target="media/image3.jp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6E0ECE32</Template>
  <TotalTime>0</TotalTime>
  <Pages>1</Pages>
  <Words>218</Words>
  <Characters>1245</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Employees Retirement System of Texas</Company>
  <LinksUpToDate>false</LinksUpToDate>
  <CharactersWithSpaces>1461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Lacy Wolff</dc:creator>
  <cp:keywords/>
  <dc:description/>
  <cp:lastModifiedBy>Lacy Wolff</cp:lastModifiedBy>
  <cp:revision>2</cp:revision>
  <dcterms:created xsi:type="dcterms:W3CDTF">2020-05-26T16:39:00Z</dcterms:created>
  <dcterms:modified xsi:type="dcterms:W3CDTF">2020-05-26T16:39:00Z</dcterms:modified>
</cp:coreProperties>
</file>